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47AA8B" w14:textId="77777777" w:rsidR="00B00ABE" w:rsidRDefault="00684D93">
      <w:pPr>
        <w:pStyle w:val="Heading1"/>
      </w:pPr>
      <w:r>
        <w:t>Pediatric Program Wellness Activities</w:t>
      </w:r>
    </w:p>
    <w:p w14:paraId="6466A0F6" w14:textId="77777777" w:rsidR="00B00ABE" w:rsidRDefault="00684D93" w:rsidP="004D3182">
      <w:pPr>
        <w:pStyle w:val="Heading2"/>
      </w:pPr>
      <w:r>
        <w:rPr>
          <w:noProof/>
          <w:lang w:eastAsia="en-US"/>
        </w:rPr>
        <w:drawing>
          <wp:inline distT="0" distB="0" distL="0" distR="0" wp14:anchorId="4FF1D227" wp14:editId="0B17F053">
            <wp:extent cx="409575" cy="409575"/>
            <wp:effectExtent l="0" t="0" r="9525" b="9525"/>
            <wp:docPr id="1" name="Picture 1" descr="Checkmark graph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220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>
        <w:t xml:space="preserve"> </w:t>
      </w:r>
    </w:p>
    <w:p w14:paraId="59DEB170" w14:textId="5902E40E" w:rsidR="004D3182" w:rsidRDefault="001A5470">
      <w:sdt>
        <w:sdtPr>
          <w:id w:val="-1946229815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Monthly Wellness noon conference</w:t>
      </w:r>
      <w:bookmarkStart w:id="0" w:name="_GoBack"/>
      <w:bookmarkEnd w:id="0"/>
    </w:p>
    <w:p w14:paraId="4F49F0E0" w14:textId="77777777" w:rsidR="00B00ABE" w:rsidRDefault="001A5470">
      <w:sdt>
        <w:sdtPr>
          <w:id w:val="-10720106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</w:t>
      </w:r>
      <w:r w:rsidR="00684D93" w:rsidRPr="00684D93">
        <w:t>Physician Wellness Program through the Duval County Medical Society</w:t>
      </w:r>
    </w:p>
    <w:p w14:paraId="62AA9D63" w14:textId="77777777" w:rsidR="00B00ABE" w:rsidRDefault="001A5470">
      <w:sdt>
        <w:sdtPr>
          <w:id w:val="82169999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Birthday Recognition</w:t>
      </w:r>
    </w:p>
    <w:p w14:paraId="4664BAE7" w14:textId="77777777" w:rsidR="00B00ABE" w:rsidRDefault="001A5470">
      <w:sdt>
        <w:sdtPr>
          <w:id w:val="-1781326930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Resident Mentor Program</w:t>
      </w:r>
    </w:p>
    <w:p w14:paraId="216304E4" w14:textId="77777777" w:rsidR="00B00ABE" w:rsidRDefault="001A5470">
      <w:sdt>
        <w:sdtPr>
          <w:id w:val="106999620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Resident Retreats</w:t>
      </w:r>
    </w:p>
    <w:p w14:paraId="6EBF518D" w14:textId="77777777" w:rsidR="00C62499" w:rsidRDefault="001A5470" w:rsidP="00C62499">
      <w:sdt>
        <w:sdtPr>
          <w:id w:val="-1450084432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C62499">
            <w:sym w:font="Wingdings" w:char="F0A8"/>
          </w:r>
        </w:sdtContent>
      </w:sdt>
      <w:r w:rsidR="00C62499">
        <w:t xml:space="preserve"> Resident Appreciation Week</w:t>
      </w:r>
    </w:p>
    <w:p w14:paraId="29419F36" w14:textId="77777777" w:rsidR="00B00ABE" w:rsidRDefault="001A5470">
      <w:sdt>
        <w:sdtPr>
          <w:id w:val="886074771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Cultural Events</w:t>
      </w:r>
    </w:p>
    <w:p w14:paraId="5585A518" w14:textId="77777777" w:rsidR="00B00ABE" w:rsidRDefault="001A5470">
      <w:sdt>
        <w:sdtPr>
          <w:id w:val="-354966859"/>
          <w15:appearance w15:val="hidden"/>
          <w14:checkbox>
            <w14:checked w14:val="0"/>
            <w14:checkedState w14:val="00FE" w14:font="Wingdings"/>
            <w14:uncheckedState w14:val="00A8" w14:font="Wingdings"/>
          </w14:checkbox>
        </w:sdtPr>
        <w:sdtEndPr/>
        <w:sdtContent>
          <w:r w:rsidR="00684D93">
            <w:sym w:font="Wingdings" w:char="F0A8"/>
          </w:r>
        </w:sdtContent>
      </w:sdt>
      <w:r w:rsidR="00684D93">
        <w:t xml:space="preserve"> Participation in community </w:t>
      </w:r>
      <w:r w:rsidR="00CD0FE5">
        <w:t>activities/</w:t>
      </w:r>
      <w:r w:rsidR="00684D93">
        <w:t xml:space="preserve">service </w:t>
      </w:r>
    </w:p>
    <w:p w14:paraId="031B78B1" w14:textId="77777777" w:rsidR="00B00ABE" w:rsidRDefault="00B00ABE"/>
    <w:sectPr w:rsidR="00B00ABE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318BDC" w14:textId="77777777" w:rsidR="00BD26F6" w:rsidRDefault="00BD26F6">
      <w:pPr>
        <w:spacing w:after="0" w:line="240" w:lineRule="auto"/>
      </w:pPr>
      <w:r>
        <w:separator/>
      </w:r>
    </w:p>
  </w:endnote>
  <w:endnote w:type="continuationSeparator" w:id="0">
    <w:p w14:paraId="0B6B59BD" w14:textId="77777777" w:rsidR="00BD26F6" w:rsidRDefault="00BD2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374546" w14:textId="4848CD99" w:rsidR="00B00ABE" w:rsidRDefault="00684D93">
    <w:pPr>
      <w:pStyle w:val="Footer"/>
    </w:pPr>
    <w:r>
      <w:t xml:space="preserve">Page | </w:t>
    </w:r>
    <w:r>
      <w:fldChar w:fldCharType="begin"/>
    </w:r>
    <w:r>
      <w:instrText xml:space="preserve"> PAGE   \* MERGEFORMAT </w:instrText>
    </w:r>
    <w:r>
      <w:fldChar w:fldCharType="separate"/>
    </w:r>
    <w:r w:rsidR="001A5470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3A071B" w14:textId="77777777" w:rsidR="00BD26F6" w:rsidRDefault="00BD26F6">
      <w:pPr>
        <w:spacing w:after="0" w:line="240" w:lineRule="auto"/>
      </w:pPr>
      <w:r>
        <w:separator/>
      </w:r>
    </w:p>
  </w:footnote>
  <w:footnote w:type="continuationSeparator" w:id="0">
    <w:p w14:paraId="5CD53F01" w14:textId="77777777" w:rsidR="00BD26F6" w:rsidRDefault="00BD26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0758C"/>
    <w:multiLevelType w:val="hybridMultilevel"/>
    <w:tmpl w:val="BFD85E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B357B"/>
    <w:multiLevelType w:val="hybridMultilevel"/>
    <w:tmpl w:val="AF2A6E5C"/>
    <w:lvl w:ilvl="0" w:tplc="1DDE2948">
      <w:start w:val="1"/>
      <w:numFmt w:val="bullet"/>
      <w:pStyle w:val="ListParagraph"/>
      <w:lvlText w:val="n"/>
      <w:lvlJc w:val="left"/>
      <w:pPr>
        <w:ind w:left="720" w:hanging="360"/>
      </w:pPr>
      <w:rPr>
        <w:rFonts w:ascii="Wingdings" w:hAnsi="Wingdings" w:hint="default"/>
        <w:color w:val="ED7D31" w:themeColor="accen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0024DA"/>
    <w:multiLevelType w:val="hybridMultilevel"/>
    <w:tmpl w:val="E15039FC"/>
    <w:lvl w:ilvl="0" w:tplc="08BEBDDC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6F0E8C"/>
    <w:multiLevelType w:val="hybridMultilevel"/>
    <w:tmpl w:val="79DA0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3B7372"/>
    <w:multiLevelType w:val="hybridMultilevel"/>
    <w:tmpl w:val="54827848"/>
    <w:lvl w:ilvl="0" w:tplc="C6C043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ED7D31" w:themeColor="accen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157EE7"/>
    <w:multiLevelType w:val="hybridMultilevel"/>
    <w:tmpl w:val="EA1E06F6"/>
    <w:lvl w:ilvl="0" w:tplc="5BECE1E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CF70A2"/>
    <w:multiLevelType w:val="hybridMultilevel"/>
    <w:tmpl w:val="A3CA1E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DC0349"/>
    <w:multiLevelType w:val="hybridMultilevel"/>
    <w:tmpl w:val="503677F6"/>
    <w:lvl w:ilvl="0" w:tplc="08BEBDDC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6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attachedTemplate r:id="rId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3ED"/>
    <w:rsid w:val="001463ED"/>
    <w:rsid w:val="001A49A7"/>
    <w:rsid w:val="001A5470"/>
    <w:rsid w:val="004D3182"/>
    <w:rsid w:val="00684D93"/>
    <w:rsid w:val="00707F7D"/>
    <w:rsid w:val="0078053C"/>
    <w:rsid w:val="00B00ABE"/>
    <w:rsid w:val="00BD26F6"/>
    <w:rsid w:val="00C62499"/>
    <w:rsid w:val="00CD0FE5"/>
    <w:rsid w:val="00DC2279"/>
    <w:rsid w:val="00E1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1CB1AF67"/>
  <w15:chartTrackingRefBased/>
  <w15:docId w15:val="{B922A454-447E-4854-95DE-F630BC37D2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20"/>
    </w:pPr>
  </w:style>
  <w:style w:type="paragraph" w:styleId="Heading1">
    <w:name w:val="heading 1"/>
    <w:basedOn w:val="Normal"/>
    <w:next w:val="Normal"/>
    <w:qFormat/>
    <w:pPr>
      <w:keepNext/>
      <w:keepLines/>
      <w:pBdr>
        <w:top w:val="single" w:sz="12" w:space="1" w:color="1F4E79" w:themeColor="accent1" w:themeShade="80"/>
        <w:bottom w:val="single" w:sz="12" w:space="1" w:color="1F4E79" w:themeColor="accent1" w:themeShade="80"/>
      </w:pBdr>
      <w:shd w:val="clear" w:color="auto" w:fill="DEEAF6" w:themeFill="accent1" w:themeFillTint="33"/>
      <w:spacing w:after="0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unhideWhenUsed/>
    <w:qFormat/>
    <w:pPr>
      <w:keepNext/>
      <w:keepLines/>
      <w:pBdr>
        <w:bottom w:val="single" w:sz="18" w:space="1" w:color="C45911" w:themeColor="accent2" w:themeShade="BF"/>
      </w:pBdr>
      <w:shd w:val="clear" w:color="auto" w:fill="FBE4D5" w:themeFill="accent2" w:themeFillTint="33"/>
      <w:spacing w:before="360"/>
      <w:outlineLvl w:val="1"/>
    </w:pPr>
    <w:rPr>
      <w:rFonts w:asciiTheme="majorHAnsi" w:eastAsiaTheme="majorEastAsia" w:hAnsiTheme="majorHAnsi" w:cstheme="majorBidi"/>
      <w:b/>
      <w:bCs/>
      <w:color w:val="C45911" w:themeColor="accent2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nhideWhenUsed/>
    <w:qFormat/>
    <w:pPr>
      <w:numPr>
        <w:numId w:val="8"/>
      </w:numPr>
      <w:spacing w:line="240" w:lineRule="auto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pPr>
      <w:pBdr>
        <w:top w:val="single" w:sz="18" w:space="1" w:color="5B9BD5" w:themeColor="accent1"/>
      </w:pBdr>
      <w:tabs>
        <w:tab w:val="center" w:pos="4680"/>
        <w:tab w:val="right" w:pos="9360"/>
      </w:tabs>
      <w:spacing w:after="0" w:line="240" w:lineRule="auto"/>
      <w:jc w:val="center"/>
    </w:pPr>
    <w:rPr>
      <w:color w:val="5B9BD5" w:themeColor="accent1"/>
      <w:spacing w:val="60"/>
    </w:rPr>
  </w:style>
  <w:style w:type="character" w:customStyle="1" w:styleId="FooterChar">
    <w:name w:val="Footer Char"/>
    <w:basedOn w:val="DefaultParagraphFont"/>
    <w:link w:val="Footer"/>
    <w:uiPriority w:val="99"/>
    <w:rPr>
      <w:color w:val="5B9BD5" w:themeColor="accent1"/>
      <w:spacing w:val="60"/>
    </w:rPr>
  </w:style>
  <w:style w:type="paragraph" w:customStyle="1" w:styleId="Checkbox">
    <w:name w:val="Checkbox"/>
    <w:basedOn w:val="Normal"/>
    <w:qFormat/>
  </w:style>
  <w:style w:type="character" w:styleId="CommentReference">
    <w:name w:val="annotation reference"/>
    <w:basedOn w:val="DefaultParagraphFont"/>
    <w:uiPriority w:val="99"/>
    <w:semiHidden/>
    <w:unhideWhenUsed/>
    <w:rsid w:val="00C624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24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24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24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249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24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24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lowry\AppData\Roaming\Microsoft\Templates\Back-to-school%20checkli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FBF05531-79E7-4056-961D-8525BC5549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Back-to-school checklist</Template>
  <TotalTime>0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Lowry, Laura</dc:creator>
  <cp:keywords/>
  <cp:lastModifiedBy>Lowry, Laura</cp:lastModifiedBy>
  <cp:revision>2</cp:revision>
  <dcterms:created xsi:type="dcterms:W3CDTF">2018-04-20T14:15:00Z</dcterms:created>
  <dcterms:modified xsi:type="dcterms:W3CDTF">2018-04-20T14:15:00Z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TC039615599991</vt:lpwstr>
  </property>
</Properties>
</file>